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DE7DB6" w:rsidRPr="00DE7DB6">
        <w:t>0318300008824000486</w:t>
      </w:r>
      <w:r w:rsidRPr="00A40B6D">
        <w:t xml:space="preserve"> </w:t>
      </w:r>
      <w:r w:rsidR="00DE7DB6">
        <w:t xml:space="preserve"> </w:t>
      </w:r>
      <w:bookmarkStart w:id="0" w:name="_GoBack"/>
      <w:bookmarkEnd w:id="0"/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DE7DB6" w:rsidP="00D83DC2">
            <w:pPr>
              <w:rPr>
                <w:lang w:val="en-US"/>
              </w:rPr>
            </w:pPr>
            <w:r w:rsidRPr="00DE7DB6">
              <w:t>0318300008824000486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Первый этап благоустройства детской площадки, г. Темрюк, ул. Гагарина/ ул. Широкий прогон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DE7DB6" w:rsidRDefault="005422F7" w:rsidP="00D83DC2">
            <w:r w:rsidRPr="00B31262">
              <w:t>Уполномоченный орган</w:t>
            </w:r>
          </w:p>
          <w:p w:rsidR="005422F7" w:rsidRPr="00DE7DB6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861 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Заказчик: 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31.07.2024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31.07.2024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01.08.2024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2 529 400.00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243235203800023520100100320014299244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2 529 400.00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16.12.2024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DE7DB6" w:rsidRDefault="00594394" w:rsidP="004E30FE">
            <w:r w:rsidRPr="00DE7DB6">
              <w:t>03651101</w:t>
            </w:r>
            <w:r w:rsidR="007F6DF4" w:rsidRPr="00DE7DB6">
              <w:t>:Российская Федерация/Муниципальные о</w:t>
            </w:r>
            <w:r w:rsidR="007F6DF4" w:rsidRPr="00DE7DB6">
              <w:t>б</w:t>
            </w:r>
            <w:r w:rsidR="007F6DF4" w:rsidRPr="00DE7DB6">
              <w:t>разования Краснодарского края/Муниципальные рай</w:t>
            </w:r>
            <w:r w:rsidR="007F6DF4" w:rsidRPr="00DE7DB6">
              <w:t>о</w:t>
            </w:r>
            <w:r w:rsidR="007F6DF4" w:rsidRPr="00DE7DB6">
              <w:t>ны Краснодарского края/Темрюкский муниципальный район/Городские поселения Темрюкского муниц</w:t>
            </w:r>
            <w:r w:rsidR="007F6DF4" w:rsidRPr="00DE7DB6">
              <w:t>и</w:t>
            </w:r>
            <w:r w:rsidR="007F6DF4" w:rsidRPr="00DE7DB6">
              <w:t>пального района/</w:t>
            </w:r>
            <w:proofErr w:type="gramStart"/>
            <w:r w:rsidR="007F6DF4" w:rsidRPr="00DE7DB6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2 529 400,00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2 529 400,00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99205037010140214244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2 529 400,00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2 529 400,00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roofErr w:type="gramStart"/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ул. Гагарина/ ул. Широкий прогон</w:t>
            </w:r>
            <w:proofErr w:type="gramEnd"/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25 294.00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lastRenderedPageBreak/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DE7DB6">
              <w:t>ЮЖНОЕ</w:t>
            </w:r>
            <w:proofErr w:type="gramEnd"/>
            <w:r w:rsidRPr="00DE7DB6">
              <w:t xml:space="preserve"> ГУ БАНКА РОССИИ//УФК по Краснода</w:t>
            </w:r>
            <w:r w:rsidRPr="00DE7DB6">
              <w:t>р</w:t>
            </w:r>
            <w:r w:rsidRPr="00DE7DB6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 xml:space="preserve">нием денежных средств на указанный заказчиком счет </w:t>
            </w:r>
            <w:r w:rsidRPr="00C64F88">
              <w:lastRenderedPageBreak/>
              <w:t>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25 294.00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9"/>
        <w:gridCol w:w="1164"/>
        <w:gridCol w:w="1524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Первый этап благоустройства детской пл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щадки,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мрюк, ул. Гаг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рина/ ул. Шир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кий прогон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2529400.00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2529400.00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2 529 400,00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DE7DB6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DE7DB6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E7DB6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2024-07-22T12:29:00Z</cp:lastPrinted>
  <dcterms:created xsi:type="dcterms:W3CDTF">2024-07-22T12:30:00Z</dcterms:created>
  <dcterms:modified xsi:type="dcterms:W3CDTF">2024-07-22T12:30:00Z</dcterms:modified>
</cp:coreProperties>
</file>